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709"/>
        <w:gridCol w:w="567"/>
        <w:gridCol w:w="4394"/>
        <w:gridCol w:w="709"/>
      </w:tblGrid>
      <w:tr w:rsidR="00F067D4" w:rsidRPr="00AF7205" w:rsidTr="00AF7205">
        <w:trPr>
          <w:trHeight w:val="117"/>
        </w:trPr>
        <w:tc>
          <w:tcPr>
            <w:tcW w:w="5954" w:type="dxa"/>
            <w:gridSpan w:val="3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E17AD8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نام فرآورده: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E17AD8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تجاري:</w:t>
            </w:r>
            <w:r w:rsidRPr="00AF7205">
              <w:rPr>
                <w:rFonts w:cs="B Nazanin" w:hint="cs"/>
                <w:b/>
                <w:bCs/>
                <w:color w:val="C0504D"/>
                <w:sz w:val="22"/>
                <w:szCs w:val="22"/>
                <w:rtl/>
              </w:rPr>
              <w:t xml:space="preserve"> </w:t>
            </w:r>
          </w:p>
        </w:tc>
      </w:tr>
      <w:tr w:rsidR="00F067D4" w:rsidRPr="00AF7205" w:rsidTr="00AF7205">
        <w:trPr>
          <w:trHeight w:val="189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E17AD8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 xml:space="preserve">مشخصات بسته بندي: </w:t>
            </w:r>
          </w:p>
        </w:tc>
      </w:tr>
      <w:tr w:rsidR="00F067D4" w:rsidRPr="00AF7205" w:rsidTr="00AF7205">
        <w:trPr>
          <w:trHeight w:val="51"/>
        </w:trPr>
        <w:tc>
          <w:tcPr>
            <w:tcW w:w="4678" w:type="dxa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AF7205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نام كارخانه: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6379" w:type="dxa"/>
            <w:gridSpan w:val="4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AF7205" w:rsidRDefault="007118A6" w:rsidP="00E17AD8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کد ثبت منبع</w:t>
            </w:r>
            <w:r>
              <w:rPr>
                <w:rFonts w:cs="B Nazanin"/>
                <w:b/>
                <w:bCs/>
                <w:sz w:val="22"/>
                <w:szCs w:val="22"/>
              </w:rPr>
              <w:t xml:space="preserve"> (IRC)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bookmarkStart w:id="0" w:name="_GoBack"/>
            <w:bookmarkEnd w:id="0"/>
          </w:p>
        </w:tc>
      </w:tr>
      <w:tr w:rsidR="00F067D4" w:rsidRPr="00AF7205" w:rsidTr="00AF7205">
        <w:trPr>
          <w:trHeight w:val="141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3366FF"/>
            </w:tcBorders>
          </w:tcPr>
          <w:p w:rsidR="00F067D4" w:rsidRPr="00E17AD8" w:rsidRDefault="00F067D4" w:rsidP="00AF7205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F7205">
              <w:rPr>
                <w:rFonts w:cs="B Nazanin"/>
                <w:b/>
                <w:bCs/>
                <w:sz w:val="22"/>
                <w:szCs w:val="22"/>
                <w:rtl/>
              </w:rPr>
              <w:t>نشاني كارخانه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="00E17AD8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067D4" w:rsidRPr="00AF7205" w:rsidTr="00646653">
        <w:trPr>
          <w:trHeight w:val="2003"/>
        </w:trPr>
        <w:tc>
          <w:tcPr>
            <w:tcW w:w="4678" w:type="dxa"/>
            <w:vMerge w:val="restart"/>
            <w:tcBorders>
              <w:top w:val="double" w:sz="4" w:space="0" w:color="3366FF"/>
              <w:left w:val="double" w:sz="4" w:space="0" w:color="0000FF"/>
              <w:right w:val="double" w:sz="4" w:space="0" w:color="0000FF"/>
            </w:tcBorders>
          </w:tcPr>
          <w:p w:rsidR="00F067D4" w:rsidRPr="00646653" w:rsidRDefault="00F067D4" w:rsidP="00646653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lang w:bidi="fa-IR"/>
              </w:rPr>
            </w:pPr>
            <w:r w:rsidRPr="00AF7205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F067D4" w:rsidRDefault="00F067D4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642AB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3B1380" w:rsidRPr="00AF7205" w:rsidRDefault="003B1380" w:rsidP="00646653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3366FF"/>
              <w:left w:val="double" w:sz="4" w:space="0" w:color="0000FF"/>
              <w:right w:val="double" w:sz="4" w:space="0" w:color="0000FF"/>
            </w:tcBorders>
          </w:tcPr>
          <w:p w:rsidR="00F067D4" w:rsidRPr="00AF7205" w:rsidRDefault="00F067D4" w:rsidP="00A642AB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AF7205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F067D4" w:rsidRDefault="00F067D4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Pr="00AF7205" w:rsidRDefault="00646653" w:rsidP="00646653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961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646653" w:rsidRDefault="00F067D4" w:rsidP="00646653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</w:rPr>
            </w:pPr>
            <w:r w:rsidRPr="00AF7205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646653" w:rsidRDefault="00646653" w:rsidP="00646653">
            <w:pPr>
              <w:rPr>
                <w:rFonts w:cs="B Nazanin"/>
                <w:sz w:val="22"/>
                <w:szCs w:val="22"/>
                <w:rtl/>
              </w:rPr>
            </w:pPr>
          </w:p>
          <w:p w:rsidR="00646653" w:rsidRDefault="00646653" w:rsidP="00646653">
            <w:pPr>
              <w:rPr>
                <w:rFonts w:cs="B Nazanin"/>
                <w:sz w:val="22"/>
                <w:szCs w:val="22"/>
                <w:rtl/>
              </w:rPr>
            </w:pPr>
          </w:p>
          <w:p w:rsidR="00646653" w:rsidRDefault="00646653" w:rsidP="00646653">
            <w:pPr>
              <w:rPr>
                <w:rFonts w:cs="B Nazanin"/>
                <w:sz w:val="22"/>
                <w:szCs w:val="22"/>
                <w:rtl/>
              </w:rPr>
            </w:pPr>
          </w:p>
          <w:p w:rsidR="00646653" w:rsidRDefault="00646653" w:rsidP="00646653">
            <w:pPr>
              <w:rPr>
                <w:rFonts w:cs="B Nazanin"/>
                <w:sz w:val="22"/>
                <w:szCs w:val="22"/>
                <w:rtl/>
              </w:rPr>
            </w:pPr>
          </w:p>
          <w:p w:rsidR="00646653" w:rsidRPr="00646653" w:rsidRDefault="00646653" w:rsidP="00646653">
            <w:pPr>
              <w:rPr>
                <w:rFonts w:cs="B Nazani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F067D4" w:rsidRPr="00AF7205" w:rsidRDefault="00F067D4" w:rsidP="00A642AB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AF7205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F067D4" w:rsidRDefault="00F067D4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46653" w:rsidRDefault="00646653" w:rsidP="00AF7205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F067D4" w:rsidRPr="00AF7205" w:rsidRDefault="00F067D4" w:rsidP="00646653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F067D4" w:rsidRPr="00AF7205" w:rsidTr="00646653">
        <w:trPr>
          <w:trHeight w:val="2372"/>
        </w:trPr>
        <w:tc>
          <w:tcPr>
            <w:tcW w:w="4678" w:type="dxa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F067D4" w:rsidRPr="00AF7205" w:rsidRDefault="00F067D4" w:rsidP="00A642AB">
            <w:pPr>
              <w:tabs>
                <w:tab w:val="left" w:pos="2022"/>
              </w:tabs>
              <w:rPr>
                <w:rFonts w:cs="B Nazanin"/>
                <w:sz w:val="22"/>
                <w:szCs w:val="22"/>
                <w:u w:val="single"/>
                <w:rtl/>
              </w:rPr>
            </w:pPr>
          </w:p>
        </w:tc>
        <w:tc>
          <w:tcPr>
            <w:tcW w:w="709" w:type="dxa"/>
            <w:vMerge/>
            <w:tcBorders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F067D4" w:rsidRPr="00AF7205" w:rsidRDefault="00F067D4" w:rsidP="00A642AB">
            <w:pPr>
              <w:tabs>
                <w:tab w:val="left" w:pos="2022"/>
              </w:tabs>
              <w:jc w:val="center"/>
              <w:rPr>
                <w:rFonts w:cs="B Nazanin"/>
                <w:sz w:val="22"/>
                <w:szCs w:val="22"/>
                <w:u w:val="single"/>
                <w:rtl/>
              </w:rPr>
            </w:pPr>
          </w:p>
        </w:tc>
        <w:tc>
          <w:tcPr>
            <w:tcW w:w="5670" w:type="dxa"/>
            <w:gridSpan w:val="3"/>
            <w:tcBorders>
              <w:top w:val="double" w:sz="4" w:space="0" w:color="0000FF"/>
              <w:left w:val="double" w:sz="4" w:space="0" w:color="0000FF"/>
              <w:right w:val="double" w:sz="4" w:space="0" w:color="0000FF"/>
            </w:tcBorders>
          </w:tcPr>
          <w:p w:rsidR="00F067D4" w:rsidRPr="00646653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sz w:val="20"/>
                <w:szCs w:val="20"/>
                <w:u w:val="single"/>
                <w:rtl/>
              </w:rPr>
            </w:pPr>
            <w:r w:rsidRPr="00646653">
              <w:rPr>
                <w:rFonts w:cs="B Nazanin" w:hint="cs"/>
                <w:b/>
                <w:bCs/>
                <w:sz w:val="20"/>
                <w:szCs w:val="20"/>
                <w:u w:val="single"/>
                <w:rtl/>
              </w:rPr>
              <w:t>توضيحات</w:t>
            </w:r>
            <w:r w:rsidRPr="00646653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  <w:p w:rsidR="00646653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646653">
              <w:rPr>
                <w:rFonts w:cs="B Nazanin" w:hint="cs"/>
                <w:sz w:val="20"/>
                <w:szCs w:val="20"/>
                <w:rtl/>
              </w:rPr>
              <w:t xml:space="preserve">ویژگی های فرآورده نهایی </w:t>
            </w: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بايد با </w:t>
            </w:r>
            <w:r>
              <w:rPr>
                <w:rFonts w:ascii="Tahoma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ضوابط و مقررات ملی</w:t>
            </w:r>
            <w:r w:rsidRPr="00646653">
              <w:rPr>
                <w:rFonts w:ascii="Tahoma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/ بین المللی بهداشتی (مورد تایید سازمان غذا و دارو) </w:t>
            </w: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مطابقت داشته باشد.</w:t>
            </w:r>
          </w:p>
          <w:p w:rsidR="00646653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646653">
              <w:rPr>
                <w:rFonts w:cs="B Nazanin" w:hint="cs"/>
                <w:sz w:val="20"/>
                <w:szCs w:val="2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 تهیه گردد.</w:t>
            </w:r>
          </w:p>
          <w:p w:rsidR="00646653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646653">
              <w:rPr>
                <w:rFonts w:cs="B Nazanin" w:hint="cs"/>
                <w:sz w:val="20"/>
                <w:szCs w:val="20"/>
                <w:rtl/>
              </w:rPr>
              <w:t>این پروانه بمنزله پروانه بهداشتی بسته بندی می باشد.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646653">
              <w:rPr>
                <w:rFonts w:cs="B Nazanin" w:hint="cs"/>
                <w:sz w:val="20"/>
                <w:szCs w:val="20"/>
                <w:rtl/>
              </w:rPr>
              <w:t xml:space="preserve">(در مواردی که موضوع صرفا" بسته بندی است). </w:t>
            </w:r>
          </w:p>
          <w:p w:rsidR="00646653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646653">
              <w:rPr>
                <w:rFonts w:cs="B Nazanin" w:hint="cs"/>
                <w:sz w:val="20"/>
                <w:szCs w:val="20"/>
                <w:rtl/>
              </w:rPr>
              <w:t>درج هرگونه ادعا خارج از ضوابط، قوانین و مقررات وزارت بهداشت ممنوع می باشد.</w:t>
            </w:r>
          </w:p>
          <w:p w:rsidR="00F067D4" w:rsidRPr="00646653" w:rsidRDefault="00646653" w:rsidP="00646653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18"/>
                <w:szCs w:val="18"/>
                <w:rtl/>
              </w:rPr>
            </w:pP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سازمان</w:t>
            </w: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غذا و دارو</w:t>
            </w: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/ واحد تابعه  در مورد قیمت</w:t>
            </w:r>
            <w:r w:rsidRPr="00646653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softHyphen/>
              <w:t>گذاری هیچگونه مسئولیتی ندارد.</w:t>
            </w:r>
          </w:p>
        </w:tc>
      </w:tr>
      <w:tr w:rsidR="00F067D4" w:rsidRPr="00AF7205" w:rsidTr="00A642AB">
        <w:trPr>
          <w:trHeight w:val="235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3366FF"/>
              <w:bottom w:val="double" w:sz="4" w:space="0" w:color="3366FF"/>
              <w:right w:val="double" w:sz="4" w:space="0" w:color="3366FF"/>
            </w:tcBorders>
          </w:tcPr>
          <w:p w:rsidR="00F067D4" w:rsidRPr="00AF7205" w:rsidRDefault="007B7974" w:rsidP="00A642AB">
            <w:pPr>
              <w:tabs>
                <w:tab w:val="right" w:pos="28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067D4"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="00F067D4" w:rsidRPr="00AF7205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F067D4"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="007118A6">
              <w:rPr>
                <w:rFonts w:cs="B Nazanin"/>
                <w:sz w:val="22"/>
                <w:szCs w:val="22"/>
                <w:rtl/>
                <w:lang w:bidi="fa-IR"/>
              </w:rPr>
            </w:r>
            <w:r w:rsidR="007118A6"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F067D4" w:rsidRPr="00AF720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صدور</w:t>
            </w:r>
            <w:r w:rsidR="00E17AD8">
              <w:rPr>
                <w:rFonts w:cs="B Nazanin" w:hint="cs"/>
                <w:sz w:val="22"/>
                <w:szCs w:val="22"/>
                <w:rtl/>
                <w:lang w:bidi="fa-IR"/>
              </w:rPr>
              <w:t>/المثنی</w:t>
            </w:r>
          </w:p>
          <w:p w:rsidR="00F067D4" w:rsidRPr="00AF7205" w:rsidRDefault="007B7974" w:rsidP="00E17AD8">
            <w:pPr>
              <w:tabs>
                <w:tab w:val="right" w:pos="283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B88"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="00235B88" w:rsidRPr="00AF7205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235B88" w:rsidRPr="00AF7205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="007118A6">
              <w:rPr>
                <w:rFonts w:cs="B Nazanin"/>
                <w:sz w:val="22"/>
                <w:szCs w:val="22"/>
                <w:rtl/>
                <w:lang w:bidi="fa-IR"/>
              </w:rPr>
            </w:r>
            <w:r w:rsidR="007118A6"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 w:rsidRPr="00AF7205"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اصلاح</w:t>
            </w:r>
            <w:r w:rsidR="00E17A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- </w:t>
            </w:r>
            <w:r w:rsidR="00AF7205">
              <w:rPr>
                <w:rFonts w:cs="B Nazanin" w:hint="cs"/>
                <w:sz w:val="22"/>
                <w:szCs w:val="22"/>
                <w:rtl/>
                <w:lang w:bidi="fa-IR"/>
              </w:rPr>
              <w:t>تمدید</w:t>
            </w:r>
            <w:r w:rsidR="00E17A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/المثنی</w:t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(به استناد پروانه ساخت شماره </w:t>
            </w:r>
            <w:r w:rsidR="00F067D4" w:rsidRPr="00E17A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مورخ </w:t>
            </w:r>
            <w:r w:rsidR="00F067D4" w:rsidRPr="00E17A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- </w:t>
            </w:r>
            <w:r w:rsidR="00F067D4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صادر گرديده و پروانه قبلي از درجه اعتبار ساقط مي‌گردد.</w:t>
            </w:r>
            <w:r w:rsidR="00D177FC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)</w:t>
            </w:r>
          </w:p>
        </w:tc>
      </w:tr>
      <w:tr w:rsidR="00F067D4" w:rsidRPr="00AF7205" w:rsidTr="00A642AB">
        <w:trPr>
          <w:trHeight w:val="533"/>
        </w:trPr>
        <w:tc>
          <w:tcPr>
            <w:tcW w:w="11057" w:type="dxa"/>
            <w:gridSpan w:val="5"/>
            <w:tcBorders>
              <w:top w:val="double" w:sz="4" w:space="0" w:color="3366FF"/>
              <w:left w:val="nil"/>
              <w:bottom w:val="nil"/>
              <w:right w:val="nil"/>
            </w:tcBorders>
          </w:tcPr>
          <w:p w:rsidR="00646653" w:rsidRPr="00646653" w:rsidRDefault="00646653" w:rsidP="00646653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646653">
              <w:rPr>
                <w:rFonts w:cs="B Nazanin" w:hint="cs"/>
                <w:sz w:val="22"/>
                <w:szCs w:val="22"/>
                <w:rtl/>
              </w:rPr>
              <w:t>به استناد مواد 7 و 8 و 9 و 14 قانون مواد خوردنی و آشامیدنی و آرایشی و بهداشتی مصوب تیر ماه 1346 و آئین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نامه های اجرایی مربوطه و به موجب این پروانه موافقت می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نامه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های مربوطه در کارخانه یاد شده تولید و عرضه گردد. اعتبار این پروانه از تاریخ صدور به مدت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646653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t xml:space="preserve"> می</w:t>
            </w:r>
            <w:r w:rsidRPr="00646653">
              <w:rPr>
                <w:rFonts w:cs="B Nazanin" w:hint="cs"/>
                <w:sz w:val="22"/>
                <w:szCs w:val="22"/>
                <w:rtl/>
              </w:rPr>
              <w:softHyphen/>
              <w:t>باشد.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ضمناً مبلغ </w:t>
            </w:r>
            <w:r w:rsidRPr="00646653">
              <w:rPr>
                <w:rFonts w:cs="B Nazanin" w:hint="cs"/>
                <w:b/>
                <w:bCs/>
                <w:sz w:val="22"/>
                <w:szCs w:val="22"/>
                <w:rtl/>
              </w:rPr>
              <w:t>1880000/560000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>ريال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 طي فيش شماره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>مورخ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F7205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 xml:space="preserve">به حساب </w:t>
            </w:r>
            <w:r w:rsidRPr="00AF7205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2173319011008  </w:t>
            </w:r>
            <w:r w:rsidRPr="00AF7205">
              <w:rPr>
                <w:rFonts w:cs="B Nazanin" w:hint="cs"/>
                <w:sz w:val="22"/>
                <w:szCs w:val="22"/>
                <w:rtl/>
              </w:rPr>
              <w:t>بانك ملي پرداخت شده است</w:t>
            </w:r>
            <w:r>
              <w:rPr>
                <w:rFonts w:cs="B Nazanin" w:hint="cs"/>
                <w:sz w:val="22"/>
                <w:szCs w:val="22"/>
                <w:rtl/>
              </w:rPr>
              <w:t>.</w:t>
            </w:r>
            <w:r w:rsidRPr="00646653">
              <w:rPr>
                <w:rFonts w:cs="B Nazanin"/>
                <w:sz w:val="22"/>
                <w:szCs w:val="22"/>
                <w:rtl/>
              </w:rPr>
              <w:tab/>
            </w:r>
          </w:p>
          <w:p w:rsidR="00646653" w:rsidRPr="00E17AD8" w:rsidRDefault="007118A6" w:rsidP="00646653">
            <w:pPr>
              <w:spacing w:line="360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>
              <w:rPr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284480</wp:posOffset>
                      </wp:positionV>
                      <wp:extent cx="2621280" cy="2129790"/>
                      <wp:effectExtent l="1270" t="0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1280" cy="2129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00F2B" w:rsidRPr="0077128E" w:rsidRDefault="00700F2B" w:rsidP="00BB7637">
                                  <w:pPr>
                                    <w:pStyle w:val="Heading2"/>
                                    <w:jc w:val="center"/>
                                    <w:rPr>
                                      <w:rFonts w:cs="Titr"/>
                                      <w:b w:val="0"/>
                                      <w:bCs w:val="0"/>
                                      <w:i/>
                                      <w:iCs/>
                                      <w:rtl/>
                                    </w:rPr>
                                  </w:pPr>
                                  <w:bookmarkStart w:id="1" w:name="letterParaph"/>
                                  <w:r w:rsidRPr="0077128E">
                                    <w:rPr>
                                      <w:rFonts w:cs="Titr"/>
                                      <w:b w:val="0"/>
                                      <w:bCs w:val="0"/>
                                      <w:i/>
                                      <w:iCs/>
                                      <w:rtl/>
                                    </w:rPr>
                                    <w:t>محل امضاء</w:t>
                                  </w:r>
                                  <w:bookmarkEnd w:id="1"/>
                                </w:p>
                                <w:p w:rsidR="00700F2B" w:rsidRPr="009D0299" w:rsidRDefault="00700F2B" w:rsidP="00BB7637">
                                  <w:pPr>
                                    <w:pStyle w:val="Heading2"/>
                                    <w:jc w:val="center"/>
                                    <w:rPr>
                                      <w:rFonts w:cs="B Mitra"/>
                                      <w:i/>
                                      <w:iCs/>
                                      <w:lang w:bidi="fa-IR"/>
                                    </w:rPr>
                                  </w:pPr>
                                  <w:bookmarkStart w:id="2" w:name="letterParaphPic"/>
                                  <w:bookmarkEnd w:id="2"/>
                                </w:p>
                                <w:p w:rsidR="00700F2B" w:rsidRPr="0077128E" w:rsidRDefault="00700F2B" w:rsidP="00BB7637">
                                  <w:pPr>
                                    <w:jc w:val="center"/>
                                    <w:rPr>
                                      <w:rFonts w:cs="Titr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6.1pt;margin-top:22.4pt;width:206.4pt;height:167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qb8tgIAALo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" filled="f" stroked="f">
                      <v:textbox>
                        <w:txbxContent>
                          <w:p w:rsidR="00700F2B" w:rsidRPr="0077128E" w:rsidRDefault="00700F2B" w:rsidP="00BB7637">
                            <w:pPr>
                              <w:pStyle w:val="Heading2"/>
                              <w:jc w:val="center"/>
                              <w:rPr>
                                <w:rFonts w:cs="Titr"/>
                                <w:b w:val="0"/>
                                <w:bCs w:val="0"/>
                                <w:i/>
                                <w:iCs/>
                                <w:rtl/>
                              </w:rPr>
                            </w:pPr>
                            <w:bookmarkStart w:id="3" w:name="letterParaph"/>
                            <w:r w:rsidRPr="0077128E">
                              <w:rPr>
                                <w:rFonts w:cs="Titr"/>
                                <w:b w:val="0"/>
                                <w:bCs w:val="0"/>
                                <w:i/>
                                <w:iCs/>
                                <w:rtl/>
                              </w:rPr>
                              <w:t>محل امضاء</w:t>
                            </w:r>
                            <w:bookmarkEnd w:id="3"/>
                          </w:p>
                          <w:p w:rsidR="00700F2B" w:rsidRPr="009D0299" w:rsidRDefault="00700F2B" w:rsidP="00BB7637">
                            <w:pPr>
                              <w:pStyle w:val="Heading2"/>
                              <w:jc w:val="center"/>
                              <w:rPr>
                                <w:rFonts w:cs="B Mitra"/>
                                <w:i/>
                                <w:iCs/>
                                <w:lang w:bidi="fa-IR"/>
                              </w:rPr>
                            </w:pPr>
                            <w:bookmarkStart w:id="4" w:name="letterParaphPic"/>
                            <w:bookmarkEnd w:id="4"/>
                          </w:p>
                          <w:p w:rsidR="00700F2B" w:rsidRPr="0077128E" w:rsidRDefault="00700F2B" w:rsidP="00BB7637">
                            <w:pPr>
                              <w:jc w:val="center"/>
                              <w:rPr>
                                <w:rFonts w:cs="Tit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6653" w:rsidRPr="00E17AD8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 xml:space="preserve">مدیرکل نظارت و </w:t>
            </w:r>
            <w:r w:rsidR="00646653" w:rsidRPr="00E17AD8">
              <w:rPr>
                <w:rFonts w:ascii="Calibri" w:hAnsi="Calibri"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ارزیابی فرآورده های خوراکی، آشامیدنی، آرایشی و بهداشتی</w:t>
            </w:r>
            <w:r w:rsidR="00646653" w:rsidRPr="00E17AD8">
              <w:rPr>
                <w:rFonts w:ascii="Calibri" w:hAnsi="Calibri" w:cs="B Nazanin" w:hint="cs"/>
                <w:b/>
                <w:bCs/>
                <w:sz w:val="22"/>
                <w:szCs w:val="22"/>
                <w:rtl/>
              </w:rPr>
              <w:t>/معاون غذا و دارو دانشگاه علوم پزشکی البرز</w:t>
            </w:r>
          </w:p>
          <w:p w:rsidR="00F067D4" w:rsidRPr="00AF7205" w:rsidRDefault="00F067D4" w:rsidP="00A642AB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AF7205">
              <w:rPr>
                <w:rFonts w:cs="B Nazanin" w:hint="cs"/>
                <w:color w:val="FFFFFF"/>
                <w:rtl/>
              </w:rPr>
              <w:t xml:space="preserve">ضمناً مبلغ  </w:t>
            </w:r>
            <w:r w:rsidRPr="00AF7205">
              <w:rPr>
                <w:rFonts w:cs="B Nazanin" w:hint="cs"/>
                <w:b/>
                <w:bCs/>
                <w:color w:val="FFFFFF"/>
                <w:rtl/>
              </w:rPr>
              <w:t xml:space="preserve">435600  </w:t>
            </w:r>
            <w:r w:rsidRPr="00AF7205">
              <w:rPr>
                <w:rFonts w:cs="B Nazanin" w:hint="cs"/>
                <w:color w:val="FFFFFF"/>
                <w:rtl/>
              </w:rPr>
              <w:t>ريال طي فيش شماره</w:t>
            </w:r>
            <w:r w:rsidRPr="00AF7205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118618</w:t>
            </w:r>
            <w:r w:rsidRPr="00AF7205">
              <w:rPr>
                <w:rFonts w:cs="B Nazanin" w:hint="cs"/>
                <w:color w:val="FFFFFF"/>
                <w:rtl/>
              </w:rPr>
              <w:t>مورخ</w:t>
            </w:r>
            <w:r w:rsidRPr="00AF7205">
              <w:rPr>
                <w:rFonts w:cs="B Nazanin"/>
                <w:b/>
                <w:bCs/>
                <w:color w:val="FFFFFF"/>
              </w:rPr>
              <w:t xml:space="preserve">   </w:t>
            </w:r>
            <w:r w:rsidRPr="00AF7205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11/10/1390</w:t>
            </w:r>
            <w:r w:rsidRPr="00AF7205">
              <w:rPr>
                <w:rFonts w:cs="B Nazanin"/>
                <w:b/>
                <w:bCs/>
                <w:color w:val="FFFFFF"/>
              </w:rPr>
              <w:t xml:space="preserve"> </w:t>
            </w:r>
            <w:r w:rsidRPr="00AF7205">
              <w:rPr>
                <w:rFonts w:cs="B Nazanin"/>
                <w:color w:val="FFFFFF"/>
              </w:rPr>
              <w:t xml:space="preserve"> </w:t>
            </w:r>
            <w:r w:rsidRPr="00AF7205">
              <w:rPr>
                <w:rFonts w:cs="B Nazanin" w:hint="cs"/>
                <w:color w:val="FFFFFF"/>
                <w:rtl/>
              </w:rPr>
              <w:t xml:space="preserve">به حساب  </w:t>
            </w:r>
            <w:r w:rsidRPr="00AF7205">
              <w:rPr>
                <w:rFonts w:cs="B Nazanin" w:hint="cs"/>
                <w:b/>
                <w:bCs/>
                <w:color w:val="FFFFFF"/>
                <w:rtl/>
              </w:rPr>
              <w:t xml:space="preserve">2173319011008 </w:t>
            </w:r>
            <w:r w:rsidRPr="00AF7205">
              <w:rPr>
                <w:rFonts w:cs="B Nazanin" w:hint="cs"/>
                <w:color w:val="FFFFFF"/>
                <w:rtl/>
              </w:rPr>
              <w:t xml:space="preserve">بانك ملي پرداخت شده است . </w:t>
            </w:r>
          </w:p>
        </w:tc>
      </w:tr>
    </w:tbl>
    <w:p w:rsidR="00E66F48" w:rsidRPr="008C562D" w:rsidRDefault="00226791" w:rsidP="008C562D">
      <w:pPr>
        <w:rPr>
          <w:rtl/>
        </w:rPr>
      </w:pPr>
      <w:r>
        <w:rPr>
          <w:rFonts w:cs="Titr"/>
          <w:noProof/>
          <w:sz w:val="4"/>
          <w:szCs w:val="4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5154930</wp:posOffset>
            </wp:positionH>
            <wp:positionV relativeFrom="paragraph">
              <wp:posOffset>-1365250</wp:posOffset>
            </wp:positionV>
            <wp:extent cx="714375" cy="923925"/>
            <wp:effectExtent l="19050" t="0" r="9525" b="0"/>
            <wp:wrapNone/>
            <wp:docPr id="18" name="Picture 1" descr="C:\Documents and Settings\s.yektaei\Local Settings\Temporary Internet Files\Content.Word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.yektaei\Local Settings\Temporary Internet Files\Content.Word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8A6">
        <w:rPr>
          <w:rFonts w:cs="Titr"/>
          <w:noProof/>
          <w:sz w:val="4"/>
          <w:szCs w:val="4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4860925</wp:posOffset>
                </wp:positionH>
                <wp:positionV relativeFrom="paragraph">
                  <wp:posOffset>-488315</wp:posOffset>
                </wp:positionV>
                <wp:extent cx="1334770" cy="516255"/>
                <wp:effectExtent l="3175" t="0" r="0" b="635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F2B" w:rsidRDefault="00700F2B" w:rsidP="003B1380">
                            <w:pPr>
                              <w:contextualSpacing/>
                              <w:jc w:val="center"/>
                              <w:rPr>
                                <w:rFonts w:cs="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E3556"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شماره پروانه </w:t>
                            </w:r>
                            <w:r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بهداشتی </w:t>
                            </w:r>
                            <w:r w:rsidRPr="000E3556"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>ساخت</w:t>
                            </w:r>
                            <w:r w:rsidRPr="00B72120">
                              <w:rPr>
                                <w:rFonts w:cs="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700F2B" w:rsidRPr="008F7B53" w:rsidRDefault="00700F2B" w:rsidP="003B1380">
                            <w:pPr>
                              <w:jc w:val="center"/>
                              <w:rPr>
                                <w:rFonts w:cs="B Titr"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93376">
                              <w:rPr>
                                <w:rFonts w:cs="B Titr" w:hint="cs"/>
                                <w:bCs/>
                                <w:sz w:val="22"/>
                                <w:szCs w:val="22"/>
                                <w:rtl/>
                              </w:rPr>
                              <w:t>/56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382.75pt;margin-top:-38.45pt;width:105.1pt;height:40.6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Qdjtw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" filled="f" stroked="f">
                <v:textbox style="mso-fit-shape-to-text:t">
                  <w:txbxContent>
                    <w:p w:rsidR="00700F2B" w:rsidRDefault="00700F2B" w:rsidP="003B1380">
                      <w:pPr>
                        <w:contextualSpacing/>
                        <w:jc w:val="center"/>
                        <w:rPr>
                          <w:rFonts w:cs="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E3556"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 xml:space="preserve">شماره پروانه </w:t>
                      </w:r>
                      <w:r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 xml:space="preserve">بهداشتی </w:t>
                      </w:r>
                      <w:r w:rsidRPr="000E3556"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>ساخت</w:t>
                      </w:r>
                      <w:r w:rsidRPr="00B72120">
                        <w:rPr>
                          <w:rFonts w:cs="Mitra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700F2B" w:rsidRPr="008F7B53" w:rsidRDefault="00700F2B" w:rsidP="003B1380">
                      <w:pPr>
                        <w:jc w:val="center"/>
                        <w:rPr>
                          <w:rFonts w:cs="B Titr"/>
                          <w:bCs/>
                          <w:sz w:val="22"/>
                          <w:szCs w:val="22"/>
                          <w:rtl/>
                        </w:rPr>
                      </w:pPr>
                      <w:r w:rsidRPr="00693376">
                        <w:rPr>
                          <w:rFonts w:cs="B Titr" w:hint="cs"/>
                          <w:bCs/>
                          <w:sz w:val="22"/>
                          <w:szCs w:val="22"/>
                          <w:rtl/>
                        </w:rPr>
                        <w:t>/56</w:t>
                      </w:r>
                    </w:p>
                  </w:txbxContent>
                </v:textbox>
              </v:shape>
            </w:pict>
          </mc:Fallback>
        </mc:AlternateContent>
      </w:r>
      <w:r w:rsidR="007118A6">
        <w:rPr>
          <w:rFonts w:cs="Titr"/>
          <w:noProof/>
          <w:sz w:val="4"/>
          <w:szCs w:val="4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1583055</wp:posOffset>
                </wp:positionH>
                <wp:positionV relativeFrom="paragraph">
                  <wp:posOffset>-391160</wp:posOffset>
                </wp:positionV>
                <wp:extent cx="2228850" cy="390525"/>
                <wp:effectExtent l="0" t="0" r="38100" b="66675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00F2B" w:rsidRPr="003324B1" w:rsidRDefault="00700F2B" w:rsidP="00A351DD">
                            <w:pPr>
                              <w:spacing w:line="360" w:lineRule="exact"/>
                              <w:jc w:val="center"/>
                              <w:rPr>
                                <w:rFonts w:cs="B Titr"/>
                                <w:sz w:val="26"/>
                                <w:szCs w:val="26"/>
                                <w:rtl/>
                              </w:rPr>
                            </w:pPr>
                            <w:r w:rsidRPr="003324B1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>پروانه بهداشتی ساخت</w:t>
                            </w:r>
                          </w:p>
                          <w:p w:rsidR="00700F2B" w:rsidRDefault="00700F2B" w:rsidP="00A351D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00F2B" w:rsidRDefault="00700F2B" w:rsidP="00A351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8" style="position:absolute;left:0;text-align:left;margin-left:124.65pt;margin-top:-30.8pt;width:175.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700F2B" w:rsidRPr="003324B1" w:rsidRDefault="00700F2B" w:rsidP="00A351DD">
                      <w:pPr>
                        <w:spacing w:line="360" w:lineRule="exact"/>
                        <w:jc w:val="center"/>
                        <w:rPr>
                          <w:rFonts w:cs="B Titr"/>
                          <w:sz w:val="26"/>
                          <w:szCs w:val="26"/>
                          <w:rtl/>
                        </w:rPr>
                      </w:pPr>
                      <w:r w:rsidRPr="003324B1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>پروانه بهداشتی ساخت</w:t>
                      </w:r>
                    </w:p>
                    <w:p w:rsidR="00700F2B" w:rsidRDefault="00700F2B" w:rsidP="00A351DD">
                      <w:pPr>
                        <w:jc w:val="center"/>
                        <w:rPr>
                          <w:rtl/>
                        </w:rPr>
                      </w:pPr>
                    </w:p>
                    <w:p w:rsidR="00700F2B" w:rsidRDefault="00700F2B" w:rsidP="00A351D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66F48" w:rsidRPr="008C562D" w:rsidRDefault="00E66F48" w:rsidP="008C562D">
      <w:pPr>
        <w:rPr>
          <w:rtl/>
        </w:rPr>
      </w:pPr>
      <w:bookmarkStart w:id="5" w:name="letterText"/>
    </w:p>
    <w:p w:rsidR="00E66F48" w:rsidRPr="008C562D" w:rsidRDefault="00E66F48" w:rsidP="008C562D">
      <w:pPr>
        <w:rPr>
          <w:rtl/>
        </w:rPr>
      </w:pPr>
    </w:p>
    <w:p w:rsidR="00E66F48" w:rsidRPr="00646653" w:rsidRDefault="00646653" w:rsidP="00646653">
      <w:pPr>
        <w:tabs>
          <w:tab w:val="right" w:pos="321"/>
          <w:tab w:val="right" w:pos="1134"/>
        </w:tabs>
        <w:spacing w:line="276" w:lineRule="auto"/>
        <w:ind w:left="51"/>
        <w:outlineLvl w:val="6"/>
        <w:rPr>
          <w:rFonts w:ascii="Cambria" w:hAnsi="Cambria" w:cs="B Nazanin"/>
          <w:b/>
          <w:sz w:val="18"/>
          <w:szCs w:val="18"/>
          <w:rtl/>
        </w:rPr>
      </w:pPr>
      <w:r w:rsidRPr="00646653">
        <w:rPr>
          <w:rFonts w:ascii="Cambria" w:hAnsi="Cambria" w:cs="B Nazanin" w:hint="cs"/>
          <w:bCs/>
          <w:sz w:val="18"/>
          <w:szCs w:val="18"/>
          <w:rtl/>
        </w:rPr>
        <w:t>(</w:t>
      </w:r>
      <w:r w:rsidRPr="00646653">
        <w:rPr>
          <w:rFonts w:ascii="Cambria" w:hAnsi="Cambria" w:cs="B Nazanin"/>
          <w:bCs/>
          <w:sz w:val="18"/>
          <w:szCs w:val="18"/>
          <w:rtl/>
        </w:rPr>
        <w:t>ادامه پروانه پشت صفحه)</w:t>
      </w:r>
    </w:p>
    <w:bookmarkEnd w:id="5"/>
    <w:p w:rsidR="00AF7205" w:rsidRPr="008435D3" w:rsidRDefault="00AF7205" w:rsidP="00AF7205">
      <w:pPr>
        <w:tabs>
          <w:tab w:val="left" w:pos="2022"/>
        </w:tabs>
        <w:rPr>
          <w:rFonts w:cs="B Mitra"/>
          <w:noProof/>
          <w:sz w:val="20"/>
          <w:szCs w:val="20"/>
          <w:u w:val="single"/>
          <w:rtl/>
        </w:rPr>
      </w:pPr>
      <w:r w:rsidRPr="008435D3">
        <w:rPr>
          <w:rFonts w:cs="B Titr" w:hint="cs"/>
          <w:noProof/>
          <w:sz w:val="20"/>
          <w:szCs w:val="20"/>
          <w:u w:val="single"/>
          <w:rtl/>
        </w:rPr>
        <w:t xml:space="preserve">رونوشت : </w:t>
      </w:r>
    </w:p>
    <w:p w:rsidR="00646653" w:rsidRPr="00BE3109" w:rsidRDefault="00646653" w:rsidP="00646653">
      <w:pPr>
        <w:numPr>
          <w:ilvl w:val="0"/>
          <w:numId w:val="5"/>
        </w:numPr>
        <w:tabs>
          <w:tab w:val="right" w:pos="321"/>
        </w:tabs>
        <w:ind w:left="211" w:hanging="142"/>
        <w:rPr>
          <w:rFonts w:ascii="Cambria" w:hAnsi="Cambria" w:cs="B Nazanin"/>
          <w:bCs/>
          <w:sz w:val="14"/>
          <w:szCs w:val="14"/>
          <w:rtl/>
        </w:rPr>
      </w:pPr>
      <w:r w:rsidRPr="00BE3109">
        <w:rPr>
          <w:rFonts w:ascii="Cambria" w:hAnsi="Cambria" w:cs="B Nazanin" w:hint="cs"/>
          <w:bCs/>
          <w:sz w:val="14"/>
          <w:szCs w:val="14"/>
          <w:rtl/>
        </w:rPr>
        <w:t xml:space="preserve">اداره کل نظارت و ارزیابی فرآورده های </w:t>
      </w:r>
      <w:r>
        <w:rPr>
          <w:rFonts w:ascii="Cambria" w:hAnsi="Cambria" w:cs="B Nazanin" w:hint="cs"/>
          <w:bCs/>
          <w:sz w:val="14"/>
          <w:szCs w:val="14"/>
          <w:rtl/>
        </w:rPr>
        <w:t>خوراکی، آشامیدنی</w:t>
      </w:r>
      <w:r w:rsidRPr="00BE3109">
        <w:rPr>
          <w:rFonts w:ascii="Cambria" w:hAnsi="Cambria" w:cs="B Nazanin" w:hint="cs"/>
          <w:bCs/>
          <w:sz w:val="14"/>
          <w:szCs w:val="14"/>
          <w:rtl/>
        </w:rPr>
        <w:t>، آرایشی و بهداشتی</w:t>
      </w:r>
    </w:p>
    <w:p w:rsidR="00646653" w:rsidRPr="00BE3109" w:rsidRDefault="00646653" w:rsidP="00646653">
      <w:pPr>
        <w:numPr>
          <w:ilvl w:val="0"/>
          <w:numId w:val="5"/>
        </w:numPr>
        <w:tabs>
          <w:tab w:val="right" w:pos="321"/>
          <w:tab w:val="right" w:pos="1134"/>
        </w:tabs>
        <w:spacing w:line="276" w:lineRule="auto"/>
        <w:ind w:left="51" w:firstLine="0"/>
        <w:jc w:val="both"/>
        <w:outlineLvl w:val="6"/>
        <w:rPr>
          <w:rFonts w:ascii="Cambria" w:hAnsi="Cambria" w:cs="B Nazanin"/>
          <w:bCs/>
          <w:sz w:val="14"/>
          <w:szCs w:val="14"/>
        </w:rPr>
      </w:pPr>
      <w:r w:rsidRPr="00AF4758">
        <w:rPr>
          <w:rFonts w:ascii="Cambria" w:hAnsi="Cambria" w:cs="B Nazanin" w:hint="cs"/>
          <w:bCs/>
          <w:sz w:val="14"/>
          <w:szCs w:val="14"/>
          <w:rtl/>
        </w:rPr>
        <w:t>معاونت غذا و دارو دانشگاه علوم پزشكي و خدمات بهداشتي درماني</w:t>
      </w:r>
      <w:r>
        <w:rPr>
          <w:rFonts w:ascii="Cambria" w:hAnsi="Cambria" w:cs="B Nazanin" w:hint="cs"/>
          <w:bCs/>
          <w:sz w:val="14"/>
          <w:szCs w:val="14"/>
          <w:rtl/>
        </w:rPr>
        <w:t xml:space="preserve"> البرز</w:t>
      </w:r>
    </w:p>
    <w:p w:rsidR="00646653" w:rsidRPr="00AF4758" w:rsidRDefault="00646653" w:rsidP="00646653">
      <w:pPr>
        <w:numPr>
          <w:ilvl w:val="0"/>
          <w:numId w:val="5"/>
        </w:numPr>
        <w:tabs>
          <w:tab w:val="right" w:pos="321"/>
          <w:tab w:val="right" w:pos="1134"/>
        </w:tabs>
        <w:spacing w:line="276" w:lineRule="auto"/>
        <w:ind w:left="51" w:firstLine="0"/>
        <w:outlineLvl w:val="6"/>
        <w:rPr>
          <w:rFonts w:ascii="Cambria" w:hAnsi="Cambria" w:cs="B Nazanin"/>
          <w:bCs/>
          <w:sz w:val="14"/>
          <w:szCs w:val="14"/>
        </w:rPr>
      </w:pPr>
      <w:r w:rsidRPr="00AF4758">
        <w:rPr>
          <w:rFonts w:ascii="Cambria" w:hAnsi="Cambria" w:cs="B Nazanin" w:hint="cs"/>
          <w:bCs/>
          <w:sz w:val="14"/>
          <w:szCs w:val="14"/>
          <w:rtl/>
        </w:rPr>
        <w:t xml:space="preserve">بایگانی                                                                                                        </w:t>
      </w:r>
    </w:p>
    <w:p w:rsidR="00E66F48" w:rsidRDefault="00E66F48" w:rsidP="008C562D">
      <w:pPr>
        <w:rPr>
          <w:rtl/>
          <w:lang w:bidi="fa-IR"/>
        </w:rPr>
      </w:pPr>
    </w:p>
    <w:sectPr w:rsidR="00E66F48" w:rsidSect="00AA7933">
      <w:headerReference w:type="default" r:id="rId9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0EA" w:rsidRDefault="00AE60EA">
      <w:r>
        <w:separator/>
      </w:r>
    </w:p>
  </w:endnote>
  <w:endnote w:type="continuationSeparator" w:id="0">
    <w:p w:rsidR="00AE60EA" w:rsidRDefault="00AE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0EA" w:rsidRDefault="00AE60EA">
      <w:r>
        <w:separator/>
      </w:r>
    </w:p>
  </w:footnote>
  <w:footnote w:type="continuationSeparator" w:id="0">
    <w:p w:rsidR="00AE60EA" w:rsidRDefault="00AE6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F2B" w:rsidRDefault="007118A6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1383665</wp:posOffset>
              </wp:positionH>
              <wp:positionV relativeFrom="paragraph">
                <wp:posOffset>-62230</wp:posOffset>
              </wp:positionV>
              <wp:extent cx="2609215" cy="1021715"/>
              <wp:effectExtent l="2540" t="4445" r="0" b="254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9215" cy="1021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F2B" w:rsidRPr="00AF7205" w:rsidRDefault="00700F2B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IranNastaliq"/>
                              <w:sz w:val="26"/>
                              <w:szCs w:val="26"/>
                            </w:rPr>
                          </w:pPr>
                          <w:r w:rsidRPr="00AF7205">
                            <w:rPr>
                              <w:rFonts w:ascii="IranNastaliq" w:hAnsi="IranNastaliq" w:cs="IranNastaliq"/>
                              <w:sz w:val="26"/>
                              <w:szCs w:val="26"/>
                              <w:rtl/>
                            </w:rPr>
                            <w:t>جمهوري اسلامي ايران</w:t>
                          </w:r>
                        </w:p>
                        <w:p w:rsidR="00700F2B" w:rsidRPr="00AF7205" w:rsidRDefault="00700F2B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IranNastaliq"/>
                              <w:sz w:val="26"/>
                              <w:szCs w:val="26"/>
                            </w:rPr>
                          </w:pPr>
                          <w:r w:rsidRPr="00AF7205">
                            <w:rPr>
                              <w:rFonts w:ascii="IranNastaliq" w:hAnsi="IranNastaliq" w:cs="IranNastaliq"/>
                              <w:sz w:val="26"/>
                              <w:szCs w:val="26"/>
                              <w:rtl/>
                            </w:rPr>
                            <w:t>وزارت بهداشت ، درمان و آموزش پزشكي</w:t>
                          </w:r>
                        </w:p>
                        <w:p w:rsidR="00700F2B" w:rsidRPr="00AF7205" w:rsidRDefault="00700F2B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IranNastaliq"/>
                              <w:sz w:val="26"/>
                              <w:szCs w:val="26"/>
                            </w:rPr>
                          </w:pPr>
                          <w:r w:rsidRPr="00AF7205">
                            <w:rPr>
                              <w:rFonts w:ascii="IranNastaliq" w:hAnsi="IranNastaliq" w:cs="IranNastaliq"/>
                              <w:sz w:val="26"/>
                              <w:szCs w:val="26"/>
                              <w:rtl/>
                            </w:rPr>
                            <w:t>دانشگاه علوم پزشكي و خدمات بهداشتي درماني البرز</w:t>
                          </w:r>
                        </w:p>
                        <w:p w:rsidR="00700F2B" w:rsidRPr="00AF7205" w:rsidRDefault="00700F2B" w:rsidP="00F067D4">
                          <w:pPr>
                            <w:pStyle w:val="NoSpacing"/>
                            <w:bidi/>
                            <w:rPr>
                              <w:rFonts w:cs="B Nazanin"/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29" style="position:absolute;left:0;text-align:left;margin-left:108.95pt;margin-top:-4.9pt;width:205.45pt;height:8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" filled="f" stroked="f">
              <v:textbox>
                <w:txbxContent>
                  <w:p w:rsidR="00700F2B" w:rsidRPr="00AF7205" w:rsidRDefault="00700F2B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IranNastaliq"/>
                        <w:sz w:val="26"/>
                        <w:szCs w:val="26"/>
                      </w:rPr>
                    </w:pPr>
                    <w:r w:rsidRPr="00AF7205">
                      <w:rPr>
                        <w:rFonts w:ascii="IranNastaliq" w:hAnsi="IranNastaliq" w:cs="IranNastaliq"/>
                        <w:sz w:val="26"/>
                        <w:szCs w:val="26"/>
                        <w:rtl/>
                      </w:rPr>
                      <w:t>جمهوري اسلامي ايران</w:t>
                    </w:r>
                  </w:p>
                  <w:p w:rsidR="00700F2B" w:rsidRPr="00AF7205" w:rsidRDefault="00700F2B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IranNastaliq"/>
                        <w:sz w:val="26"/>
                        <w:szCs w:val="26"/>
                      </w:rPr>
                    </w:pPr>
                    <w:r w:rsidRPr="00AF7205">
                      <w:rPr>
                        <w:rFonts w:ascii="IranNastaliq" w:hAnsi="IranNastaliq" w:cs="IranNastaliq"/>
                        <w:sz w:val="26"/>
                        <w:szCs w:val="26"/>
                        <w:rtl/>
                      </w:rPr>
                      <w:t>وزارت بهداشت ، درمان و آموزش پزشكي</w:t>
                    </w:r>
                  </w:p>
                  <w:p w:rsidR="00700F2B" w:rsidRPr="00AF7205" w:rsidRDefault="00700F2B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IranNastaliq"/>
                        <w:sz w:val="26"/>
                        <w:szCs w:val="26"/>
                      </w:rPr>
                    </w:pPr>
                    <w:r w:rsidRPr="00AF7205">
                      <w:rPr>
                        <w:rFonts w:ascii="IranNastaliq" w:hAnsi="IranNastaliq" w:cs="IranNastaliq"/>
                        <w:sz w:val="26"/>
                        <w:szCs w:val="26"/>
                        <w:rtl/>
                      </w:rPr>
                      <w:t>دانشگاه علوم پزشكي و خدمات بهداشتي درماني البرز</w:t>
                    </w:r>
                  </w:p>
                  <w:p w:rsidR="00700F2B" w:rsidRPr="00AF7205" w:rsidRDefault="00700F2B" w:rsidP="00F067D4">
                    <w:pPr>
                      <w:pStyle w:val="NoSpacing"/>
                      <w:bidi/>
                      <w:rPr>
                        <w:rFonts w:cs="B Nazanin"/>
                        <w:b/>
                        <w:bCs/>
                        <w:sz w:val="26"/>
                        <w:szCs w:val="26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bidi="fa-I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;mso-position-horizontal-relative:text;mso-position-vertical-relative:text">
          <v:imagedata r:id="rId1" o:title=""/>
          <w10:wrap anchorx="page"/>
        </v:shape>
        <o:OLEObject Type="Embed" ProgID="MS_ClipArt_Gallery" ShapeID="_x0000_s2059" DrawAspect="Content" ObjectID="_1668522459" r:id="rId2"/>
      </w:pict>
    </w:r>
  </w:p>
  <w:p w:rsidR="00700F2B" w:rsidRDefault="007118A6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-883920</wp:posOffset>
              </wp:positionH>
              <wp:positionV relativeFrom="paragraph">
                <wp:posOffset>269875</wp:posOffset>
              </wp:positionV>
              <wp:extent cx="1617345" cy="666115"/>
              <wp:effectExtent l="1905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7345" cy="666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0F2B" w:rsidRPr="003B1380" w:rsidRDefault="00700F2B" w:rsidP="003B1380">
                          <w:pPr>
                            <w:spacing w:line="192" w:lineRule="auto"/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lang w:bidi="fa-IR"/>
                            </w:rPr>
                          </w:pPr>
                          <w:r w:rsidRPr="003B1380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تاريخ :</w:t>
                          </w:r>
                          <w:bookmarkStart w:id="6" w:name="letterDate"/>
                          <w:bookmarkEnd w:id="6"/>
                          <w:r w:rsidRPr="003B1380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          </w:t>
                          </w:r>
                        </w:p>
                        <w:p w:rsidR="00700F2B" w:rsidRPr="003B1380" w:rsidRDefault="00700F2B" w:rsidP="00235B88">
                          <w:pPr>
                            <w:spacing w:line="192" w:lineRule="auto"/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lang w:bidi="fa-IR"/>
                            </w:rPr>
                          </w:pPr>
                          <w:r w:rsidRPr="003B1380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شماره :</w:t>
                          </w:r>
                          <w:bookmarkStart w:id="7" w:name="letterNo"/>
                          <w:bookmarkEnd w:id="7"/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-69.6pt;margin-top:21.25pt;width:127.35pt;height:5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" stroked="f">
              <v:textbox>
                <w:txbxContent>
                  <w:p w:rsidR="00700F2B" w:rsidRPr="003B1380" w:rsidRDefault="00700F2B" w:rsidP="003B1380">
                    <w:pPr>
                      <w:spacing w:line="192" w:lineRule="auto"/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lang w:bidi="fa-IR"/>
                      </w:rPr>
                    </w:pPr>
                    <w:r w:rsidRPr="003B1380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 تاريخ :</w:t>
                    </w:r>
                    <w:bookmarkStart w:id="8" w:name="letterDate"/>
                    <w:bookmarkEnd w:id="8"/>
                    <w:r w:rsidRPr="003B1380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           </w:t>
                    </w:r>
                  </w:p>
                  <w:p w:rsidR="00700F2B" w:rsidRPr="003B1380" w:rsidRDefault="00700F2B" w:rsidP="00235B88">
                    <w:pPr>
                      <w:spacing w:line="192" w:lineRule="auto"/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lang w:bidi="fa-IR"/>
                      </w:rPr>
                    </w:pPr>
                    <w:r w:rsidRPr="003B1380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شماره :</w:t>
                    </w:r>
                    <w:bookmarkStart w:id="9" w:name="letterNo"/>
                    <w:bookmarkEnd w:id="9"/>
                    <w:r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           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12EB5"/>
    <w:multiLevelType w:val="hybridMultilevel"/>
    <w:tmpl w:val="D4CADA98"/>
    <w:lvl w:ilvl="0" w:tplc="AED0CC66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3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88"/>
    <w:rsid w:val="00004C60"/>
    <w:rsid w:val="00012796"/>
    <w:rsid w:val="00020E92"/>
    <w:rsid w:val="00025167"/>
    <w:rsid w:val="000614F5"/>
    <w:rsid w:val="00082444"/>
    <w:rsid w:val="00084F80"/>
    <w:rsid w:val="00084FC7"/>
    <w:rsid w:val="00097B57"/>
    <w:rsid w:val="00100A7B"/>
    <w:rsid w:val="001630BB"/>
    <w:rsid w:val="00195743"/>
    <w:rsid w:val="001A721B"/>
    <w:rsid w:val="001E589D"/>
    <w:rsid w:val="001F12C0"/>
    <w:rsid w:val="00207055"/>
    <w:rsid w:val="00214E17"/>
    <w:rsid w:val="00216F0F"/>
    <w:rsid w:val="002219D4"/>
    <w:rsid w:val="00226791"/>
    <w:rsid w:val="00235B88"/>
    <w:rsid w:val="00247E0D"/>
    <w:rsid w:val="00261D32"/>
    <w:rsid w:val="00277B0A"/>
    <w:rsid w:val="002935DC"/>
    <w:rsid w:val="002B4A1F"/>
    <w:rsid w:val="002E6C3F"/>
    <w:rsid w:val="0031535E"/>
    <w:rsid w:val="00365E39"/>
    <w:rsid w:val="003B1380"/>
    <w:rsid w:val="003C09B8"/>
    <w:rsid w:val="003C350E"/>
    <w:rsid w:val="003C7C63"/>
    <w:rsid w:val="00413026"/>
    <w:rsid w:val="00417C9B"/>
    <w:rsid w:val="00440BD8"/>
    <w:rsid w:val="00475F5B"/>
    <w:rsid w:val="004B271A"/>
    <w:rsid w:val="004F6E20"/>
    <w:rsid w:val="00504945"/>
    <w:rsid w:val="00512EC7"/>
    <w:rsid w:val="00533D03"/>
    <w:rsid w:val="00542AC2"/>
    <w:rsid w:val="00580007"/>
    <w:rsid w:val="005B0BD5"/>
    <w:rsid w:val="005D4ADF"/>
    <w:rsid w:val="005E18AE"/>
    <w:rsid w:val="005F00C0"/>
    <w:rsid w:val="005F1CC8"/>
    <w:rsid w:val="00605D41"/>
    <w:rsid w:val="00646653"/>
    <w:rsid w:val="006579E7"/>
    <w:rsid w:val="00680CA9"/>
    <w:rsid w:val="00683BCD"/>
    <w:rsid w:val="00696954"/>
    <w:rsid w:val="00700F2B"/>
    <w:rsid w:val="007118A6"/>
    <w:rsid w:val="00724D8D"/>
    <w:rsid w:val="007533BB"/>
    <w:rsid w:val="00765B79"/>
    <w:rsid w:val="0077128E"/>
    <w:rsid w:val="00791549"/>
    <w:rsid w:val="00792F82"/>
    <w:rsid w:val="007B7974"/>
    <w:rsid w:val="007C2073"/>
    <w:rsid w:val="007C6586"/>
    <w:rsid w:val="007E6BC3"/>
    <w:rsid w:val="007F3C71"/>
    <w:rsid w:val="00827291"/>
    <w:rsid w:val="008300FA"/>
    <w:rsid w:val="0083546C"/>
    <w:rsid w:val="00877461"/>
    <w:rsid w:val="00883923"/>
    <w:rsid w:val="008C562D"/>
    <w:rsid w:val="008D029C"/>
    <w:rsid w:val="008D5EB2"/>
    <w:rsid w:val="00966624"/>
    <w:rsid w:val="0097471A"/>
    <w:rsid w:val="00974978"/>
    <w:rsid w:val="00976382"/>
    <w:rsid w:val="0098160A"/>
    <w:rsid w:val="009A24BA"/>
    <w:rsid w:val="009B1862"/>
    <w:rsid w:val="009D0299"/>
    <w:rsid w:val="00A119F3"/>
    <w:rsid w:val="00A31188"/>
    <w:rsid w:val="00A351DD"/>
    <w:rsid w:val="00A55B9B"/>
    <w:rsid w:val="00A642AB"/>
    <w:rsid w:val="00A7201E"/>
    <w:rsid w:val="00AA7933"/>
    <w:rsid w:val="00AB499A"/>
    <w:rsid w:val="00AC05B5"/>
    <w:rsid w:val="00AE3EA1"/>
    <w:rsid w:val="00AE42FB"/>
    <w:rsid w:val="00AE60EA"/>
    <w:rsid w:val="00AF7205"/>
    <w:rsid w:val="00B204EC"/>
    <w:rsid w:val="00B926A2"/>
    <w:rsid w:val="00BB2F39"/>
    <w:rsid w:val="00BB7637"/>
    <w:rsid w:val="00BD442D"/>
    <w:rsid w:val="00C0262F"/>
    <w:rsid w:val="00C1708C"/>
    <w:rsid w:val="00C21798"/>
    <w:rsid w:val="00C37E62"/>
    <w:rsid w:val="00C71BBE"/>
    <w:rsid w:val="00C73601"/>
    <w:rsid w:val="00C83292"/>
    <w:rsid w:val="00CC1DE6"/>
    <w:rsid w:val="00CC476D"/>
    <w:rsid w:val="00CF6FD3"/>
    <w:rsid w:val="00D1216E"/>
    <w:rsid w:val="00D15E4F"/>
    <w:rsid w:val="00D177FC"/>
    <w:rsid w:val="00D446D2"/>
    <w:rsid w:val="00D72E33"/>
    <w:rsid w:val="00DA637F"/>
    <w:rsid w:val="00DC0D44"/>
    <w:rsid w:val="00DF1DDD"/>
    <w:rsid w:val="00E0512D"/>
    <w:rsid w:val="00E07215"/>
    <w:rsid w:val="00E17AD8"/>
    <w:rsid w:val="00E2316A"/>
    <w:rsid w:val="00E40770"/>
    <w:rsid w:val="00E57365"/>
    <w:rsid w:val="00E5774E"/>
    <w:rsid w:val="00E66F48"/>
    <w:rsid w:val="00E75B51"/>
    <w:rsid w:val="00E83DE3"/>
    <w:rsid w:val="00EA144E"/>
    <w:rsid w:val="00ED17DD"/>
    <w:rsid w:val="00ED325A"/>
    <w:rsid w:val="00EE166F"/>
    <w:rsid w:val="00F067D4"/>
    <w:rsid w:val="00F11088"/>
    <w:rsid w:val="00F26E4D"/>
    <w:rsid w:val="00F42D92"/>
    <w:rsid w:val="00F761BD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oNotEmbedSmartTags/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form%20jadid\&#1662;&#1585;&#1608;&#1575;&#1606;&#1607;%20&#1587;&#1575;&#1582;&#157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پروانه ساخت</Template>
  <TotalTime>0</TotalTime>
  <Pages>1</Pages>
  <Words>273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Lenovo</cp:lastModifiedBy>
  <cp:revision>2</cp:revision>
  <cp:lastPrinted>2013-02-20T10:46:00Z</cp:lastPrinted>
  <dcterms:created xsi:type="dcterms:W3CDTF">2020-12-03T14:11:00Z</dcterms:created>
  <dcterms:modified xsi:type="dcterms:W3CDTF">2020-12-03T14:11:00Z</dcterms:modified>
</cp:coreProperties>
</file>